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54A" w:rsidRPr="00AA2FF8" w:rsidRDefault="0008354A" w:rsidP="0008354A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r w:rsidRPr="00AA2FF8">
        <w:rPr>
          <w:rFonts w:ascii="Times New Roman" w:hAnsi="Times New Roman"/>
          <w:bCs/>
          <w:sz w:val="26"/>
          <w:szCs w:val="26"/>
        </w:rPr>
        <w:t>Приложение № 1 к постановлению</w:t>
      </w:r>
    </w:p>
    <w:p w:rsidR="0008354A" w:rsidRPr="00AA2FF8" w:rsidRDefault="0008354A" w:rsidP="0008354A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>администрации муниципального округа</w:t>
      </w:r>
    </w:p>
    <w:p w:rsidR="0008354A" w:rsidRPr="00AA2FF8" w:rsidRDefault="0008354A" w:rsidP="0008354A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>город Кировск Мурманской области</w:t>
      </w:r>
    </w:p>
    <w:p w:rsidR="0008354A" w:rsidRPr="00AA2FF8" w:rsidRDefault="00683E41" w:rsidP="0008354A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от 30.07.2026 № 1239 </w:t>
      </w:r>
    </w:p>
    <w:p w:rsidR="0008354A" w:rsidRPr="00AA2FF8" w:rsidRDefault="0008354A" w:rsidP="0008354A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8354A" w:rsidRPr="00AA2FF8" w:rsidRDefault="0008354A" w:rsidP="00AA2FF8">
      <w:pPr>
        <w:ind w:firstLine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A2FF8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Виды обязательных работ для</w:t>
      </w:r>
      <w:r w:rsidRPr="00AA2FF8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отбывания осужденными наказания </w:t>
      </w:r>
      <w:r w:rsidR="004D14CC" w:rsidRPr="004D14CC">
        <w:rPr>
          <w:rFonts w:ascii="Times New Roman" w:hAnsi="Times New Roman"/>
          <w:b/>
          <w:bCs/>
          <w:sz w:val="26"/>
          <w:szCs w:val="26"/>
        </w:rPr>
        <w:t>в виде обязательных работ</w:t>
      </w:r>
      <w:r w:rsidR="004D14CC" w:rsidRPr="004D14CC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  <w:r w:rsidRPr="004D14CC">
        <w:rPr>
          <w:rFonts w:ascii="Times New Roman" w:eastAsia="Calibri" w:hAnsi="Times New Roman"/>
          <w:b/>
          <w:sz w:val="26"/>
          <w:szCs w:val="26"/>
          <w:lang w:eastAsia="en-US"/>
        </w:rPr>
        <w:t>на</w:t>
      </w:r>
      <w:r w:rsidRPr="004D14CC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территории муниципального округа город Ки</w:t>
      </w:r>
      <w:r w:rsidRPr="00AA2FF8">
        <w:rPr>
          <w:rFonts w:ascii="Times New Roman" w:eastAsia="Calibri" w:hAnsi="Times New Roman"/>
          <w:b/>
          <w:bCs/>
          <w:sz w:val="26"/>
          <w:szCs w:val="26"/>
          <w:lang w:eastAsia="en-US"/>
        </w:rPr>
        <w:t>ровск Мурманской области</w:t>
      </w:r>
      <w:r w:rsidRPr="00AA2FF8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</w:p>
    <w:p w:rsidR="0008354A" w:rsidRPr="00AA2FF8" w:rsidRDefault="0008354A" w:rsidP="0008354A">
      <w:pPr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08354A" w:rsidRPr="00AA2FF8" w:rsidRDefault="0008354A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A2FF8">
        <w:rPr>
          <w:rFonts w:ascii="Times New Roman" w:eastAsia="Calibri" w:hAnsi="Times New Roman"/>
          <w:sz w:val="26"/>
          <w:szCs w:val="26"/>
          <w:lang w:eastAsia="en-US"/>
        </w:rPr>
        <w:t>1. О</w:t>
      </w:r>
      <w:r w:rsidRPr="00AA2FF8">
        <w:rPr>
          <w:rFonts w:ascii="Times New Roman" w:eastAsia="Calibri" w:hAnsi="Times New Roman"/>
          <w:bCs/>
          <w:sz w:val="26"/>
          <w:szCs w:val="26"/>
          <w:lang w:eastAsia="en-US"/>
        </w:rPr>
        <w:t>чистка дорог, тротуаров, лестниц, скверов, парков, памятников с прилегающей территорией от снега и мусора;</w:t>
      </w:r>
    </w:p>
    <w:p w:rsidR="00AA2FF8" w:rsidRDefault="00AA2FF8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08354A" w:rsidRPr="00AA2FF8" w:rsidRDefault="0008354A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A2FF8">
        <w:rPr>
          <w:rFonts w:ascii="Times New Roman" w:eastAsia="Calibri" w:hAnsi="Times New Roman"/>
          <w:bCs/>
          <w:sz w:val="26"/>
          <w:szCs w:val="26"/>
          <w:lang w:eastAsia="en-US"/>
        </w:rPr>
        <w:t>2. Озеленение и обрезка деревьев (кустарников);</w:t>
      </w:r>
    </w:p>
    <w:p w:rsidR="00AA2FF8" w:rsidRDefault="00AA2FF8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08354A" w:rsidRPr="00AA2FF8" w:rsidRDefault="0008354A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A2FF8">
        <w:rPr>
          <w:rFonts w:ascii="Times New Roman" w:eastAsia="Calibri" w:hAnsi="Times New Roman"/>
          <w:bCs/>
          <w:sz w:val="26"/>
          <w:szCs w:val="26"/>
          <w:lang w:eastAsia="en-US"/>
        </w:rPr>
        <w:t>3. Земляные работы;</w:t>
      </w:r>
    </w:p>
    <w:p w:rsidR="00AA2FF8" w:rsidRDefault="00AA2FF8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08354A" w:rsidRPr="00AA2FF8" w:rsidRDefault="0008354A" w:rsidP="00AA2FF8">
      <w:pPr>
        <w:ind w:firstLine="709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A2FF8">
        <w:rPr>
          <w:rFonts w:ascii="Times New Roman" w:eastAsia="Calibri" w:hAnsi="Times New Roman"/>
          <w:bCs/>
          <w:sz w:val="26"/>
          <w:szCs w:val="26"/>
          <w:lang w:eastAsia="en-US"/>
        </w:rPr>
        <w:t>4. Погрузочно-разгрузочные работы.</w:t>
      </w:r>
    </w:p>
    <w:p w:rsidR="004D14CC" w:rsidRDefault="004D14CC" w:rsidP="004D14CC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08354A" w:rsidRPr="00AA2FF8" w:rsidRDefault="0008354A" w:rsidP="004D14CC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AA2FF8">
        <w:rPr>
          <w:rFonts w:ascii="Times New Roman" w:hAnsi="Times New Roman"/>
          <w:sz w:val="26"/>
          <w:szCs w:val="26"/>
        </w:rPr>
        <w:t>_______________________________</w:t>
      </w:r>
    </w:p>
    <w:p w:rsidR="00D63CA9" w:rsidRDefault="00D63CA9" w:rsidP="00D63CA9">
      <w:pPr>
        <w:widowControl w:val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7B3FAA" w:rsidRDefault="007B3FAA" w:rsidP="00D63CA9">
      <w:pPr>
        <w:widowControl w:val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7B3FAA" w:rsidRDefault="007B3FAA" w:rsidP="00D63CA9">
      <w:pPr>
        <w:widowControl w:val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7B3FAA" w:rsidRPr="00AA2FF8" w:rsidRDefault="007B3FAA" w:rsidP="00D63CA9">
      <w:pPr>
        <w:widowControl w:val="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8354A" w:rsidRPr="00AA2FF8" w:rsidRDefault="0008354A" w:rsidP="00D63CA9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 xml:space="preserve">Приложение № 2 </w:t>
      </w:r>
      <w:r w:rsidR="003E4CD9" w:rsidRPr="00AA2FF8">
        <w:rPr>
          <w:rFonts w:ascii="Times New Roman" w:hAnsi="Times New Roman"/>
          <w:bCs/>
          <w:sz w:val="26"/>
          <w:szCs w:val="26"/>
        </w:rPr>
        <w:t>к постановлению</w:t>
      </w:r>
    </w:p>
    <w:p w:rsidR="0008354A" w:rsidRPr="00AA2FF8" w:rsidRDefault="003E4CD9" w:rsidP="00D63CA9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>администрации</w:t>
      </w:r>
      <w:r w:rsidR="0008354A" w:rsidRPr="00AA2FF8">
        <w:rPr>
          <w:rFonts w:ascii="Times New Roman" w:hAnsi="Times New Roman"/>
          <w:bCs/>
          <w:sz w:val="26"/>
          <w:szCs w:val="26"/>
        </w:rPr>
        <w:t xml:space="preserve"> муниципального округа</w:t>
      </w:r>
    </w:p>
    <w:p w:rsidR="0008354A" w:rsidRPr="00AA2FF8" w:rsidRDefault="003E4CD9" w:rsidP="00D63CA9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>город Кировск</w:t>
      </w:r>
      <w:r w:rsidR="0008354A" w:rsidRPr="00AA2FF8">
        <w:rPr>
          <w:rFonts w:ascii="Times New Roman" w:hAnsi="Times New Roman"/>
          <w:bCs/>
          <w:sz w:val="26"/>
          <w:szCs w:val="26"/>
        </w:rPr>
        <w:t xml:space="preserve"> Мурманской области</w:t>
      </w:r>
    </w:p>
    <w:p w:rsidR="003E4CD9" w:rsidRPr="00AA2FF8" w:rsidRDefault="003E4CD9" w:rsidP="00D63CA9">
      <w:pPr>
        <w:widowControl w:val="0"/>
        <w:jc w:val="right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 xml:space="preserve">от </w:t>
      </w:r>
      <w:r w:rsidR="00683E41">
        <w:rPr>
          <w:rFonts w:ascii="Times New Roman" w:hAnsi="Times New Roman"/>
          <w:bCs/>
          <w:sz w:val="26"/>
          <w:szCs w:val="26"/>
        </w:rPr>
        <w:t>30.07.2026</w:t>
      </w:r>
      <w:r w:rsidRPr="00AA2FF8">
        <w:rPr>
          <w:rFonts w:ascii="Times New Roman" w:hAnsi="Times New Roman"/>
          <w:bCs/>
          <w:sz w:val="26"/>
          <w:szCs w:val="26"/>
        </w:rPr>
        <w:t xml:space="preserve"> № </w:t>
      </w:r>
      <w:r w:rsidR="00683E41">
        <w:rPr>
          <w:rFonts w:ascii="Times New Roman" w:hAnsi="Times New Roman"/>
          <w:bCs/>
          <w:sz w:val="26"/>
          <w:szCs w:val="26"/>
        </w:rPr>
        <w:t>1239</w:t>
      </w:r>
    </w:p>
    <w:p w:rsidR="00562FAD" w:rsidRPr="00AA2FF8" w:rsidRDefault="00562FAD" w:rsidP="00D63CA9">
      <w:pPr>
        <w:widowControl w:val="0"/>
        <w:jc w:val="right"/>
        <w:rPr>
          <w:rFonts w:ascii="Times New Roman" w:hAnsi="Times New Roman"/>
          <w:b/>
          <w:sz w:val="26"/>
          <w:szCs w:val="26"/>
        </w:rPr>
      </w:pPr>
    </w:p>
    <w:p w:rsidR="0008354A" w:rsidRPr="00AA2FF8" w:rsidRDefault="0008354A" w:rsidP="0008354A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A2FF8">
        <w:rPr>
          <w:rFonts w:ascii="Times New Roman" w:hAnsi="Times New Roman"/>
          <w:b/>
          <w:bCs/>
          <w:sz w:val="26"/>
          <w:szCs w:val="26"/>
        </w:rPr>
        <w:t>О</w:t>
      </w:r>
      <w:r w:rsidR="00D75160" w:rsidRPr="00AA2FF8">
        <w:rPr>
          <w:rFonts w:ascii="Times New Roman" w:hAnsi="Times New Roman"/>
          <w:b/>
          <w:bCs/>
          <w:sz w:val="26"/>
          <w:szCs w:val="26"/>
        </w:rPr>
        <w:t>бъект</w:t>
      </w:r>
      <w:r w:rsidRPr="00AA2FF8">
        <w:rPr>
          <w:rFonts w:ascii="Times New Roman" w:hAnsi="Times New Roman"/>
          <w:b/>
          <w:bCs/>
          <w:sz w:val="26"/>
          <w:szCs w:val="26"/>
        </w:rPr>
        <w:t>ы</w:t>
      </w:r>
      <w:r w:rsidR="00D75160" w:rsidRPr="00AA2FF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A2FF8">
        <w:rPr>
          <w:rFonts w:ascii="Times New Roman" w:hAnsi="Times New Roman"/>
          <w:b/>
          <w:bCs/>
          <w:sz w:val="26"/>
          <w:szCs w:val="26"/>
        </w:rPr>
        <w:t>для отбывания осужденными наказания в виде обязательных работ</w:t>
      </w:r>
    </w:p>
    <w:p w:rsidR="00D75160" w:rsidRPr="00AA2FF8" w:rsidRDefault="00D75160" w:rsidP="0008354A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AA2FF8">
        <w:rPr>
          <w:rFonts w:ascii="Times New Roman" w:hAnsi="Times New Roman"/>
          <w:b/>
          <w:bCs/>
          <w:sz w:val="26"/>
          <w:szCs w:val="26"/>
        </w:rPr>
        <w:t>на территории муниципального округа г</w:t>
      </w:r>
      <w:r w:rsidR="0008354A" w:rsidRPr="00AA2FF8">
        <w:rPr>
          <w:rFonts w:ascii="Times New Roman" w:hAnsi="Times New Roman"/>
          <w:b/>
          <w:bCs/>
          <w:sz w:val="26"/>
          <w:szCs w:val="26"/>
        </w:rPr>
        <w:t>ород Кировск Мурманской области</w:t>
      </w:r>
    </w:p>
    <w:p w:rsidR="00D75160" w:rsidRPr="00AA2FF8" w:rsidRDefault="00D75160" w:rsidP="00D75160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6"/>
          <w:szCs w:val="26"/>
        </w:rPr>
      </w:pPr>
    </w:p>
    <w:p w:rsidR="0008354A" w:rsidRPr="00AA2FF8" w:rsidRDefault="0008354A" w:rsidP="0008354A">
      <w:pPr>
        <w:widowControl w:val="0"/>
        <w:ind w:firstLine="709"/>
        <w:rPr>
          <w:rFonts w:ascii="Times New Roman" w:hAnsi="Times New Roman"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 xml:space="preserve">1. </w:t>
      </w:r>
      <w:r w:rsidRPr="00AA2FF8">
        <w:rPr>
          <w:rFonts w:ascii="Times New Roman" w:hAnsi="Times New Roman"/>
          <w:sz w:val="26"/>
          <w:szCs w:val="26"/>
        </w:rPr>
        <w:t>Муниципальное унитарное предприятие «Управляющая компания «Городская электрическая сеть»;</w:t>
      </w:r>
    </w:p>
    <w:p w:rsidR="0008354A" w:rsidRPr="00AA2FF8" w:rsidRDefault="0008354A" w:rsidP="0008354A">
      <w:pPr>
        <w:widowControl w:val="0"/>
        <w:ind w:firstLine="709"/>
        <w:rPr>
          <w:rFonts w:ascii="Times New Roman" w:hAnsi="Times New Roman"/>
          <w:sz w:val="26"/>
          <w:szCs w:val="26"/>
        </w:rPr>
      </w:pPr>
    </w:p>
    <w:p w:rsidR="0008354A" w:rsidRPr="00AA2FF8" w:rsidRDefault="0008354A" w:rsidP="0008354A">
      <w:pPr>
        <w:widowControl w:val="0"/>
        <w:ind w:firstLine="709"/>
        <w:rPr>
          <w:rFonts w:ascii="Times New Roman" w:hAnsi="Times New Roman"/>
          <w:sz w:val="26"/>
          <w:szCs w:val="26"/>
        </w:rPr>
      </w:pPr>
      <w:r w:rsidRPr="00AA2FF8">
        <w:rPr>
          <w:rFonts w:ascii="Times New Roman" w:hAnsi="Times New Roman"/>
          <w:sz w:val="26"/>
          <w:szCs w:val="26"/>
        </w:rPr>
        <w:t>2. Муниципальное казенное учреждение «Центр материально-технического обеспечения и обслуживания муниципальных учреждений города Кировска».</w:t>
      </w:r>
    </w:p>
    <w:p w:rsidR="004D14CC" w:rsidRDefault="004D14CC" w:rsidP="0008354A">
      <w:pPr>
        <w:widowControl w:val="0"/>
        <w:ind w:firstLine="0"/>
        <w:jc w:val="center"/>
        <w:rPr>
          <w:rFonts w:ascii="Times New Roman" w:hAnsi="Times New Roman"/>
          <w:bCs/>
          <w:sz w:val="26"/>
          <w:szCs w:val="26"/>
        </w:rPr>
      </w:pPr>
    </w:p>
    <w:p w:rsidR="0008354A" w:rsidRPr="00AA2FF8" w:rsidRDefault="0008354A" w:rsidP="0008354A">
      <w:pPr>
        <w:widowControl w:val="0"/>
        <w:ind w:firstLine="0"/>
        <w:jc w:val="center"/>
        <w:rPr>
          <w:rFonts w:ascii="Times New Roman" w:hAnsi="Times New Roman"/>
          <w:bCs/>
          <w:sz w:val="26"/>
          <w:szCs w:val="26"/>
        </w:rPr>
      </w:pPr>
      <w:r w:rsidRPr="00AA2FF8">
        <w:rPr>
          <w:rFonts w:ascii="Times New Roman" w:hAnsi="Times New Roman"/>
          <w:bCs/>
          <w:sz w:val="26"/>
          <w:szCs w:val="26"/>
        </w:rPr>
        <w:t>__________________________</w:t>
      </w:r>
    </w:p>
    <w:sectPr w:rsidR="0008354A" w:rsidRPr="00AA2FF8" w:rsidSect="004D14C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EA8" w:rsidRDefault="00D44EA8" w:rsidP="00FE3812">
      <w:r>
        <w:separator/>
      </w:r>
    </w:p>
  </w:endnote>
  <w:endnote w:type="continuationSeparator" w:id="0">
    <w:p w:rsidR="00D44EA8" w:rsidRDefault="00D44EA8" w:rsidP="00FE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EA8" w:rsidRDefault="00D44EA8" w:rsidP="00FE3812">
      <w:r>
        <w:separator/>
      </w:r>
    </w:p>
  </w:footnote>
  <w:footnote w:type="continuationSeparator" w:id="0">
    <w:p w:rsidR="00D44EA8" w:rsidRDefault="00D44EA8" w:rsidP="00FE3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1277"/>
    <w:multiLevelType w:val="hybridMultilevel"/>
    <w:tmpl w:val="3F3C41E8"/>
    <w:lvl w:ilvl="0" w:tplc="491638A4">
      <w:start w:val="1"/>
      <w:numFmt w:val="decimal"/>
      <w:lvlText w:val="%1."/>
      <w:lvlJc w:val="left"/>
      <w:pPr>
        <w:ind w:left="1003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 w15:restartNumberingAfterBreak="0">
    <w:nsid w:val="1FD4334B"/>
    <w:multiLevelType w:val="multilevel"/>
    <w:tmpl w:val="DA709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2" w15:restartNumberingAfterBreak="0">
    <w:nsid w:val="20DB39E7"/>
    <w:multiLevelType w:val="hybridMultilevel"/>
    <w:tmpl w:val="7930894C"/>
    <w:lvl w:ilvl="0" w:tplc="02A6192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62511F1"/>
    <w:multiLevelType w:val="multilevel"/>
    <w:tmpl w:val="EF067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4F2718F"/>
    <w:multiLevelType w:val="multilevel"/>
    <w:tmpl w:val="7C9CD2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79B7627"/>
    <w:multiLevelType w:val="hybridMultilevel"/>
    <w:tmpl w:val="67BACDFE"/>
    <w:lvl w:ilvl="0" w:tplc="32868B5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3CF956B9"/>
    <w:multiLevelType w:val="hybridMultilevel"/>
    <w:tmpl w:val="CBAC3F30"/>
    <w:lvl w:ilvl="0" w:tplc="6F1C09D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0D2748C"/>
    <w:multiLevelType w:val="hybridMultilevel"/>
    <w:tmpl w:val="05FE3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E4033"/>
    <w:multiLevelType w:val="hybridMultilevel"/>
    <w:tmpl w:val="D5F83CCC"/>
    <w:lvl w:ilvl="0" w:tplc="EBCCA3BC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2FB52DF"/>
    <w:multiLevelType w:val="hybridMultilevel"/>
    <w:tmpl w:val="1F401B28"/>
    <w:lvl w:ilvl="0" w:tplc="ECF283DC">
      <w:start w:val="7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2F"/>
    <w:rsid w:val="00020DE6"/>
    <w:rsid w:val="00054146"/>
    <w:rsid w:val="0005448A"/>
    <w:rsid w:val="00055FEE"/>
    <w:rsid w:val="0005767B"/>
    <w:rsid w:val="00072931"/>
    <w:rsid w:val="0008354A"/>
    <w:rsid w:val="000B70E2"/>
    <w:rsid w:val="000B7C64"/>
    <w:rsid w:val="000D7914"/>
    <w:rsid w:val="000E01CD"/>
    <w:rsid w:val="0010076F"/>
    <w:rsid w:val="001056C4"/>
    <w:rsid w:val="001253B8"/>
    <w:rsid w:val="0015063E"/>
    <w:rsid w:val="00187C6D"/>
    <w:rsid w:val="0019439B"/>
    <w:rsid w:val="001C251F"/>
    <w:rsid w:val="001E0D75"/>
    <w:rsid w:val="001F3DC4"/>
    <w:rsid w:val="00202732"/>
    <w:rsid w:val="00210C05"/>
    <w:rsid w:val="002707FB"/>
    <w:rsid w:val="0027313F"/>
    <w:rsid w:val="00273E74"/>
    <w:rsid w:val="00274F6C"/>
    <w:rsid w:val="002862A4"/>
    <w:rsid w:val="002A4EC1"/>
    <w:rsid w:val="002A7241"/>
    <w:rsid w:val="002B5A0C"/>
    <w:rsid w:val="002C4297"/>
    <w:rsid w:val="002C50D6"/>
    <w:rsid w:val="003027D8"/>
    <w:rsid w:val="00303714"/>
    <w:rsid w:val="003417E1"/>
    <w:rsid w:val="003667E5"/>
    <w:rsid w:val="00372841"/>
    <w:rsid w:val="003863B1"/>
    <w:rsid w:val="003A7586"/>
    <w:rsid w:val="003C0414"/>
    <w:rsid w:val="003C0E0C"/>
    <w:rsid w:val="003D1105"/>
    <w:rsid w:val="003D2AA3"/>
    <w:rsid w:val="003E4CD9"/>
    <w:rsid w:val="003F23D3"/>
    <w:rsid w:val="00404827"/>
    <w:rsid w:val="004052BC"/>
    <w:rsid w:val="00430C48"/>
    <w:rsid w:val="004320E3"/>
    <w:rsid w:val="0044307D"/>
    <w:rsid w:val="00452720"/>
    <w:rsid w:val="00463E46"/>
    <w:rsid w:val="00467143"/>
    <w:rsid w:val="004B750A"/>
    <w:rsid w:val="004D14CC"/>
    <w:rsid w:val="004D286A"/>
    <w:rsid w:val="0050368C"/>
    <w:rsid w:val="0051780F"/>
    <w:rsid w:val="00523652"/>
    <w:rsid w:val="005423CE"/>
    <w:rsid w:val="00545109"/>
    <w:rsid w:val="00562FAD"/>
    <w:rsid w:val="00570749"/>
    <w:rsid w:val="00577A38"/>
    <w:rsid w:val="00593988"/>
    <w:rsid w:val="00595F98"/>
    <w:rsid w:val="00596A84"/>
    <w:rsid w:val="005A65B3"/>
    <w:rsid w:val="005A72EA"/>
    <w:rsid w:val="0064585B"/>
    <w:rsid w:val="00653A2A"/>
    <w:rsid w:val="00683E41"/>
    <w:rsid w:val="0068557F"/>
    <w:rsid w:val="00685646"/>
    <w:rsid w:val="006B407D"/>
    <w:rsid w:val="006E6D6C"/>
    <w:rsid w:val="006F6FD3"/>
    <w:rsid w:val="00700401"/>
    <w:rsid w:val="00724622"/>
    <w:rsid w:val="00735A8E"/>
    <w:rsid w:val="00752850"/>
    <w:rsid w:val="007616F0"/>
    <w:rsid w:val="00771E2F"/>
    <w:rsid w:val="00784415"/>
    <w:rsid w:val="00791E5B"/>
    <w:rsid w:val="007B270E"/>
    <w:rsid w:val="007B33C4"/>
    <w:rsid w:val="007B3FAA"/>
    <w:rsid w:val="007B7480"/>
    <w:rsid w:val="008200A1"/>
    <w:rsid w:val="0086748B"/>
    <w:rsid w:val="00894BC1"/>
    <w:rsid w:val="008B7C39"/>
    <w:rsid w:val="008C5E21"/>
    <w:rsid w:val="008C5FD8"/>
    <w:rsid w:val="008D2AB4"/>
    <w:rsid w:val="008E5A61"/>
    <w:rsid w:val="008F463D"/>
    <w:rsid w:val="009067DB"/>
    <w:rsid w:val="00950348"/>
    <w:rsid w:val="009567E8"/>
    <w:rsid w:val="009601CC"/>
    <w:rsid w:val="009B6FCD"/>
    <w:rsid w:val="009D3113"/>
    <w:rsid w:val="009D5A21"/>
    <w:rsid w:val="009F41D7"/>
    <w:rsid w:val="00A11FB0"/>
    <w:rsid w:val="00A55503"/>
    <w:rsid w:val="00A65B2F"/>
    <w:rsid w:val="00A866BB"/>
    <w:rsid w:val="00A97967"/>
    <w:rsid w:val="00AA2FF8"/>
    <w:rsid w:val="00AC01A1"/>
    <w:rsid w:val="00AE36BB"/>
    <w:rsid w:val="00AE4677"/>
    <w:rsid w:val="00AF678D"/>
    <w:rsid w:val="00B44C13"/>
    <w:rsid w:val="00B55DDB"/>
    <w:rsid w:val="00B736CD"/>
    <w:rsid w:val="00B7759C"/>
    <w:rsid w:val="00B83CDA"/>
    <w:rsid w:val="00B94CF9"/>
    <w:rsid w:val="00BC09EE"/>
    <w:rsid w:val="00BD6018"/>
    <w:rsid w:val="00BE6659"/>
    <w:rsid w:val="00C140C0"/>
    <w:rsid w:val="00C167EA"/>
    <w:rsid w:val="00C32412"/>
    <w:rsid w:val="00C67E0C"/>
    <w:rsid w:val="00CA17EE"/>
    <w:rsid w:val="00CB5C21"/>
    <w:rsid w:val="00CC1B07"/>
    <w:rsid w:val="00CC29A1"/>
    <w:rsid w:val="00CC3BB2"/>
    <w:rsid w:val="00CC70BF"/>
    <w:rsid w:val="00D11A69"/>
    <w:rsid w:val="00D41AA3"/>
    <w:rsid w:val="00D44EA8"/>
    <w:rsid w:val="00D5647C"/>
    <w:rsid w:val="00D63CA9"/>
    <w:rsid w:val="00D73AB7"/>
    <w:rsid w:val="00D75160"/>
    <w:rsid w:val="00DD1AA6"/>
    <w:rsid w:val="00DF06B8"/>
    <w:rsid w:val="00E02642"/>
    <w:rsid w:val="00E3746A"/>
    <w:rsid w:val="00E56E5E"/>
    <w:rsid w:val="00E84C55"/>
    <w:rsid w:val="00E94AA0"/>
    <w:rsid w:val="00EB5358"/>
    <w:rsid w:val="00EC1F51"/>
    <w:rsid w:val="00EF5CB2"/>
    <w:rsid w:val="00F02189"/>
    <w:rsid w:val="00F75058"/>
    <w:rsid w:val="00F83379"/>
    <w:rsid w:val="00F8590F"/>
    <w:rsid w:val="00F93386"/>
    <w:rsid w:val="00FA61FB"/>
    <w:rsid w:val="00FA6E66"/>
    <w:rsid w:val="00FB65C0"/>
    <w:rsid w:val="00FC6925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8B19"/>
  <w15:chartTrackingRefBased/>
  <w15:docId w15:val="{C39FF8DC-9886-4749-87F7-AB4B3EDE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B65C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B65C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B65C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B65C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B65C0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72931"/>
    <w:pPr>
      <w:keepNext/>
      <w:widowControl w:val="0"/>
      <w:shd w:val="clear" w:color="auto" w:fill="FFFFFF"/>
      <w:autoSpaceDE w:val="0"/>
      <w:autoSpaceDN w:val="0"/>
      <w:adjustRightInd w:val="0"/>
      <w:spacing w:before="100" w:beforeAutospacing="1" w:after="100" w:afterAutospacing="1"/>
      <w:jc w:val="center"/>
      <w:outlineLvl w:val="4"/>
    </w:pPr>
    <w:rPr>
      <w:rFonts w:ascii="Calibri" w:eastAsia="Calibri" w:hAnsi="Calibri"/>
      <w:b/>
      <w:i/>
      <w:sz w:val="20"/>
      <w:szCs w:val="20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072931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alibri" w:eastAsia="Calibri" w:hAnsi="Calibri"/>
      <w:b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072931"/>
    <w:pPr>
      <w:keepNext/>
      <w:widowControl w:val="0"/>
      <w:shd w:val="clear" w:color="auto" w:fill="FFFFFF"/>
      <w:autoSpaceDE w:val="0"/>
      <w:autoSpaceDN w:val="0"/>
      <w:adjustRightInd w:val="0"/>
      <w:spacing w:before="250" w:line="240" w:lineRule="exact"/>
      <w:ind w:left="58"/>
      <w:jc w:val="center"/>
      <w:outlineLvl w:val="7"/>
    </w:pPr>
    <w:rPr>
      <w:rFonts w:ascii="Calibri" w:eastAsia="Calibri" w:hAnsi="Calibri"/>
      <w:i/>
      <w:sz w:val="20"/>
      <w:szCs w:val="20"/>
      <w:lang w:val="x-none"/>
    </w:rPr>
  </w:style>
  <w:style w:type="character" w:default="1" w:styleId="a0">
    <w:name w:val="Default Paragraph Font"/>
    <w:semiHidden/>
    <w:rsid w:val="00FB65C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B65C0"/>
  </w:style>
  <w:style w:type="character" w:customStyle="1" w:styleId="10">
    <w:name w:val="Заголовок 1 Знак"/>
    <w:link w:val="1"/>
    <w:rsid w:val="0007293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7293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5A65B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72931"/>
    <w:rPr>
      <w:rFonts w:ascii="Arial" w:eastAsia="Times New Roman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9"/>
    <w:rsid w:val="00072931"/>
    <w:rPr>
      <w:rFonts w:ascii="Calibri" w:eastAsia="Calibri" w:hAnsi="Calibri" w:cs="Times New Roman"/>
      <w:b/>
      <w:i/>
      <w:sz w:val="20"/>
      <w:szCs w:val="20"/>
      <w:shd w:val="clear" w:color="auto" w:fill="FFFFFF"/>
      <w:lang w:val="x-none" w:eastAsia="ru-RU"/>
    </w:rPr>
  </w:style>
  <w:style w:type="character" w:customStyle="1" w:styleId="60">
    <w:name w:val="Заголовок 6 Знак"/>
    <w:link w:val="6"/>
    <w:uiPriority w:val="99"/>
    <w:rsid w:val="00072931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rsid w:val="00072931"/>
    <w:rPr>
      <w:rFonts w:ascii="Calibri" w:eastAsia="Calibri" w:hAnsi="Calibri" w:cs="Times New Roman"/>
      <w:i/>
      <w:sz w:val="20"/>
      <w:szCs w:val="20"/>
      <w:shd w:val="clear" w:color="auto" w:fill="FFFFFF"/>
      <w:lang w:val="x-none" w:eastAsia="ru-RU"/>
    </w:rPr>
  </w:style>
  <w:style w:type="character" w:styleId="a3">
    <w:name w:val="Hyperlink"/>
    <w:rsid w:val="00FB65C0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11F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11FB0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072931"/>
    <w:rPr>
      <w:color w:val="808080"/>
    </w:rPr>
  </w:style>
  <w:style w:type="paragraph" w:customStyle="1" w:styleId="ConsPlusNormal">
    <w:name w:val="ConsPlusNormal"/>
    <w:rsid w:val="000729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072931"/>
    <w:pPr>
      <w:tabs>
        <w:tab w:val="center" w:pos="4677"/>
        <w:tab w:val="right" w:pos="9355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07293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9">
    <w:name w:val="page number"/>
    <w:uiPriority w:val="99"/>
    <w:rsid w:val="00072931"/>
    <w:rPr>
      <w:rFonts w:cs="Times New Roman"/>
    </w:rPr>
  </w:style>
  <w:style w:type="character" w:customStyle="1" w:styleId="aa">
    <w:name w:val="Текст примечания Знак"/>
    <w:link w:val="ab"/>
    <w:semiHidden/>
    <w:locked/>
    <w:rsid w:val="00072931"/>
    <w:rPr>
      <w:rFonts w:ascii="Courier" w:eastAsia="Times New Roman" w:hAnsi="Courier"/>
      <w:sz w:val="22"/>
    </w:rPr>
  </w:style>
  <w:style w:type="paragraph" w:styleId="ab">
    <w:name w:val="annotation text"/>
    <w:aliases w:val="!Равноширинный текст документа"/>
    <w:basedOn w:val="a"/>
    <w:link w:val="aa"/>
    <w:semiHidden/>
    <w:rsid w:val="00FB65C0"/>
    <w:rPr>
      <w:rFonts w:ascii="Courier" w:hAnsi="Courier"/>
      <w:sz w:val="22"/>
      <w:szCs w:val="20"/>
    </w:rPr>
  </w:style>
  <w:style w:type="character" w:customStyle="1" w:styleId="11">
    <w:name w:val="Текст примечания Знак1"/>
    <w:uiPriority w:val="99"/>
    <w:semiHidden/>
    <w:rsid w:val="00072931"/>
    <w:rPr>
      <w:sz w:val="20"/>
      <w:szCs w:val="20"/>
    </w:rPr>
  </w:style>
  <w:style w:type="character" w:customStyle="1" w:styleId="ac">
    <w:name w:val="Тема примечания Знак"/>
    <w:link w:val="ad"/>
    <w:uiPriority w:val="99"/>
    <w:semiHidden/>
    <w:locked/>
    <w:rsid w:val="00072931"/>
    <w:rPr>
      <w:b/>
    </w:rPr>
  </w:style>
  <w:style w:type="paragraph" w:styleId="ad">
    <w:name w:val="annotation subject"/>
    <w:basedOn w:val="ab"/>
    <w:next w:val="ab"/>
    <w:link w:val="ac"/>
    <w:uiPriority w:val="99"/>
    <w:semiHidden/>
    <w:rsid w:val="00072931"/>
    <w:rPr>
      <w:b/>
    </w:rPr>
  </w:style>
  <w:style w:type="character" w:customStyle="1" w:styleId="12">
    <w:name w:val="Тема примечания Знак1"/>
    <w:uiPriority w:val="99"/>
    <w:semiHidden/>
    <w:rsid w:val="00072931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rsid w:val="000729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072931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07293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uiPriority w:val="99"/>
    <w:rsid w:val="00072931"/>
    <w:pPr>
      <w:shd w:val="clear" w:color="auto" w:fill="FFFFFF"/>
      <w:spacing w:line="254" w:lineRule="exact"/>
    </w:pPr>
    <w:rPr>
      <w:rFonts w:ascii="Times New Roman" w:eastAsia="Calibri" w:hAnsi="Times New Roman"/>
      <w:sz w:val="20"/>
      <w:szCs w:val="20"/>
      <w:lang w:val="x-none"/>
    </w:rPr>
  </w:style>
  <w:style w:type="character" w:customStyle="1" w:styleId="22">
    <w:name w:val="Основной текст 2 Знак"/>
    <w:link w:val="21"/>
    <w:uiPriority w:val="99"/>
    <w:rsid w:val="00072931"/>
    <w:rPr>
      <w:rFonts w:ascii="Times New Roman" w:eastAsia="Calibri" w:hAnsi="Times New Roman" w:cs="Times New Roman"/>
      <w:sz w:val="20"/>
      <w:szCs w:val="20"/>
      <w:shd w:val="clear" w:color="auto" w:fill="FFFFFF"/>
      <w:lang w:val="x-none" w:eastAsia="ru-RU"/>
    </w:rPr>
  </w:style>
  <w:style w:type="paragraph" w:styleId="31">
    <w:name w:val="Body Text Indent 3"/>
    <w:basedOn w:val="a"/>
    <w:link w:val="32"/>
    <w:uiPriority w:val="99"/>
    <w:rsid w:val="00072931"/>
    <w:pPr>
      <w:shd w:val="clear" w:color="auto" w:fill="FFFFFF"/>
      <w:ind w:right="23" w:firstLine="720"/>
    </w:pPr>
    <w:rPr>
      <w:rFonts w:ascii="Times New Roman" w:eastAsia="Calibri" w:hAnsi="Times New Roman"/>
      <w:sz w:val="20"/>
      <w:szCs w:val="20"/>
      <w:lang w:val="x-none"/>
    </w:rPr>
  </w:style>
  <w:style w:type="character" w:customStyle="1" w:styleId="32">
    <w:name w:val="Основной текст с отступом 3 Знак"/>
    <w:link w:val="31"/>
    <w:uiPriority w:val="99"/>
    <w:rsid w:val="00072931"/>
    <w:rPr>
      <w:rFonts w:ascii="Times New Roman" w:eastAsia="Calibri" w:hAnsi="Times New Roman" w:cs="Times New Roman"/>
      <w:sz w:val="20"/>
      <w:szCs w:val="20"/>
      <w:shd w:val="clear" w:color="auto" w:fill="FFFFFF"/>
      <w:lang w:val="x-none" w:eastAsia="ru-RU"/>
    </w:rPr>
  </w:style>
  <w:style w:type="paragraph" w:customStyle="1" w:styleId="ConsNonformat">
    <w:name w:val="ConsNonformat"/>
    <w:uiPriority w:val="99"/>
    <w:rsid w:val="000729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07293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Body Text"/>
    <w:basedOn w:val="a"/>
    <w:link w:val="af"/>
    <w:uiPriority w:val="99"/>
    <w:rsid w:val="00072931"/>
    <w:pPr>
      <w:spacing w:after="120"/>
    </w:pPr>
    <w:rPr>
      <w:rFonts w:ascii="Times New Roman" w:eastAsia="Calibri" w:hAnsi="Times New Roman"/>
      <w:sz w:val="20"/>
      <w:szCs w:val="20"/>
      <w:lang w:val="x-none"/>
    </w:rPr>
  </w:style>
  <w:style w:type="character" w:customStyle="1" w:styleId="af">
    <w:name w:val="Основной текст Знак"/>
    <w:link w:val="ae"/>
    <w:uiPriority w:val="99"/>
    <w:rsid w:val="0007293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ConsPlusNonformat">
    <w:name w:val="ConsPlusNonformat"/>
    <w:uiPriority w:val="99"/>
    <w:rsid w:val="000729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footer"/>
    <w:basedOn w:val="a"/>
    <w:link w:val="af1"/>
    <w:uiPriority w:val="99"/>
    <w:rsid w:val="00072931"/>
    <w:pPr>
      <w:tabs>
        <w:tab w:val="center" w:pos="4677"/>
        <w:tab w:val="right" w:pos="9355"/>
      </w:tabs>
    </w:pPr>
    <w:rPr>
      <w:rFonts w:ascii="Times New Roman" w:eastAsia="Calibri" w:hAnsi="Times New Roman"/>
      <w:sz w:val="20"/>
      <w:szCs w:val="20"/>
      <w:lang w:val="x-none"/>
    </w:rPr>
  </w:style>
  <w:style w:type="character" w:customStyle="1" w:styleId="af1">
    <w:name w:val="Нижний колонтитул Знак"/>
    <w:link w:val="af0"/>
    <w:uiPriority w:val="99"/>
    <w:rsid w:val="0007293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33">
    <w:name w:val="Body Text 3"/>
    <w:basedOn w:val="a"/>
    <w:link w:val="34"/>
    <w:uiPriority w:val="99"/>
    <w:rsid w:val="00072931"/>
    <w:pPr>
      <w:spacing w:after="120"/>
    </w:pPr>
    <w:rPr>
      <w:rFonts w:ascii="Times New Roman" w:eastAsia="Calibri" w:hAnsi="Times New Roman"/>
      <w:sz w:val="20"/>
      <w:szCs w:val="20"/>
      <w:lang w:val="x-none"/>
    </w:rPr>
  </w:style>
  <w:style w:type="character" w:customStyle="1" w:styleId="34">
    <w:name w:val="Основной текст 3 Знак"/>
    <w:link w:val="33"/>
    <w:uiPriority w:val="99"/>
    <w:rsid w:val="00072931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2">
    <w:name w:val="Схема документа Знак"/>
    <w:link w:val="af3"/>
    <w:uiPriority w:val="99"/>
    <w:semiHidden/>
    <w:locked/>
    <w:rsid w:val="00072931"/>
    <w:rPr>
      <w:sz w:val="2"/>
      <w:shd w:val="clear" w:color="auto" w:fill="000080"/>
    </w:rPr>
  </w:style>
  <w:style w:type="paragraph" w:styleId="af3">
    <w:name w:val="Document Map"/>
    <w:basedOn w:val="a"/>
    <w:link w:val="af2"/>
    <w:uiPriority w:val="99"/>
    <w:semiHidden/>
    <w:rsid w:val="00072931"/>
    <w:pPr>
      <w:shd w:val="clear" w:color="auto" w:fill="000080"/>
    </w:pPr>
    <w:rPr>
      <w:sz w:val="2"/>
    </w:rPr>
  </w:style>
  <w:style w:type="character" w:customStyle="1" w:styleId="13">
    <w:name w:val="Схема документа Знак1"/>
    <w:uiPriority w:val="99"/>
    <w:semiHidden/>
    <w:rsid w:val="00072931"/>
    <w:rPr>
      <w:rFonts w:ascii="Tahoma" w:hAnsi="Tahoma" w:cs="Tahoma"/>
      <w:sz w:val="16"/>
      <w:szCs w:val="16"/>
    </w:rPr>
  </w:style>
  <w:style w:type="paragraph" w:styleId="af4">
    <w:name w:val="List"/>
    <w:basedOn w:val="a"/>
    <w:uiPriority w:val="99"/>
    <w:rsid w:val="00072931"/>
    <w:pPr>
      <w:ind w:left="283" w:hanging="283"/>
    </w:pPr>
    <w:rPr>
      <w:rFonts w:ascii="Calibri" w:eastAsia="Calibri" w:hAnsi="Calibri"/>
    </w:rPr>
  </w:style>
  <w:style w:type="paragraph" w:styleId="23">
    <w:name w:val="List 2"/>
    <w:basedOn w:val="a"/>
    <w:uiPriority w:val="99"/>
    <w:rsid w:val="00072931"/>
    <w:pPr>
      <w:ind w:left="566" w:hanging="283"/>
    </w:pPr>
    <w:rPr>
      <w:rFonts w:ascii="Calibri" w:eastAsia="Calibri" w:hAnsi="Calibri"/>
    </w:rPr>
  </w:style>
  <w:style w:type="paragraph" w:styleId="35">
    <w:name w:val="List 3"/>
    <w:basedOn w:val="a"/>
    <w:uiPriority w:val="99"/>
    <w:rsid w:val="00072931"/>
    <w:pPr>
      <w:ind w:left="849" w:hanging="283"/>
    </w:pPr>
    <w:rPr>
      <w:rFonts w:ascii="Calibri" w:eastAsia="Calibri" w:hAnsi="Calibri"/>
    </w:rPr>
  </w:style>
  <w:style w:type="paragraph" w:styleId="41">
    <w:name w:val="List 4"/>
    <w:basedOn w:val="a"/>
    <w:uiPriority w:val="99"/>
    <w:rsid w:val="00072931"/>
    <w:pPr>
      <w:ind w:left="1132" w:hanging="283"/>
    </w:pPr>
    <w:rPr>
      <w:rFonts w:ascii="Calibri" w:eastAsia="Calibri" w:hAnsi="Calibri"/>
    </w:rPr>
  </w:style>
  <w:style w:type="paragraph" w:styleId="24">
    <w:name w:val="List Continue 2"/>
    <w:basedOn w:val="a"/>
    <w:uiPriority w:val="99"/>
    <w:rsid w:val="00072931"/>
    <w:pPr>
      <w:spacing w:after="120"/>
      <w:ind w:left="566"/>
    </w:pPr>
    <w:rPr>
      <w:rFonts w:ascii="Calibri" w:eastAsia="Calibri" w:hAnsi="Calibri"/>
    </w:rPr>
  </w:style>
  <w:style w:type="paragraph" w:styleId="42">
    <w:name w:val="List Continue 4"/>
    <w:basedOn w:val="a"/>
    <w:uiPriority w:val="99"/>
    <w:rsid w:val="00072931"/>
    <w:pPr>
      <w:spacing w:after="120"/>
      <w:ind w:left="1132"/>
    </w:pPr>
    <w:rPr>
      <w:rFonts w:ascii="Calibri" w:eastAsia="Calibri" w:hAnsi="Calibri"/>
    </w:rPr>
  </w:style>
  <w:style w:type="paragraph" w:customStyle="1" w:styleId="af5">
    <w:name w:val="Внутренний адрес"/>
    <w:basedOn w:val="a"/>
    <w:uiPriority w:val="99"/>
    <w:rsid w:val="00072931"/>
    <w:rPr>
      <w:rFonts w:ascii="Calibri" w:eastAsia="Calibri" w:hAnsi="Calibri"/>
    </w:rPr>
  </w:style>
  <w:style w:type="paragraph" w:styleId="af6">
    <w:name w:val="caption"/>
    <w:basedOn w:val="a"/>
    <w:next w:val="a"/>
    <w:uiPriority w:val="99"/>
    <w:qFormat/>
    <w:rsid w:val="00072931"/>
    <w:rPr>
      <w:rFonts w:ascii="Calibri" w:eastAsia="Calibri" w:hAnsi="Calibri"/>
      <w:b/>
      <w:bCs/>
      <w:sz w:val="20"/>
      <w:szCs w:val="20"/>
    </w:rPr>
  </w:style>
  <w:style w:type="paragraph" w:styleId="af7">
    <w:name w:val="Body Text Indent"/>
    <w:basedOn w:val="a"/>
    <w:link w:val="af8"/>
    <w:uiPriority w:val="99"/>
    <w:rsid w:val="00072931"/>
    <w:pPr>
      <w:spacing w:after="120"/>
      <w:ind w:left="283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8">
    <w:name w:val="Основной текст с отступом Знак"/>
    <w:link w:val="af7"/>
    <w:uiPriority w:val="99"/>
    <w:rsid w:val="0007293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9">
    <w:name w:val="Body Text First Indent"/>
    <w:basedOn w:val="ae"/>
    <w:link w:val="afa"/>
    <w:uiPriority w:val="99"/>
    <w:rsid w:val="00072931"/>
    <w:pPr>
      <w:spacing w:line="276" w:lineRule="auto"/>
      <w:ind w:firstLine="210"/>
    </w:pPr>
  </w:style>
  <w:style w:type="character" w:customStyle="1" w:styleId="afa">
    <w:name w:val="Красная строка Знак"/>
    <w:link w:val="af9"/>
    <w:uiPriority w:val="99"/>
    <w:rsid w:val="0007293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5">
    <w:name w:val="Body Text First Indent 2"/>
    <w:basedOn w:val="af7"/>
    <w:link w:val="26"/>
    <w:uiPriority w:val="99"/>
    <w:rsid w:val="00072931"/>
    <w:pPr>
      <w:ind w:firstLine="210"/>
    </w:pPr>
  </w:style>
  <w:style w:type="character" w:customStyle="1" w:styleId="26">
    <w:name w:val="Красная строка 2 Знак"/>
    <w:link w:val="25"/>
    <w:uiPriority w:val="99"/>
    <w:rsid w:val="0007293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b">
    <w:name w:val="footnote text"/>
    <w:basedOn w:val="a"/>
    <w:link w:val="afc"/>
    <w:uiPriority w:val="99"/>
    <w:rsid w:val="00072931"/>
    <w:rPr>
      <w:rFonts w:ascii="Times New Roman" w:eastAsia="Calibri" w:hAnsi="Times New Roman"/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rsid w:val="0007293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DecimalAligned">
    <w:name w:val="Decimal Aligned"/>
    <w:basedOn w:val="a"/>
    <w:uiPriority w:val="99"/>
    <w:rsid w:val="00072931"/>
    <w:pPr>
      <w:tabs>
        <w:tab w:val="decimal" w:pos="360"/>
      </w:tabs>
    </w:pPr>
    <w:rPr>
      <w:rFonts w:ascii="Calibri" w:hAnsi="Calibri"/>
    </w:rPr>
  </w:style>
  <w:style w:type="character" w:styleId="afd">
    <w:name w:val="Subtle Emphasis"/>
    <w:uiPriority w:val="99"/>
    <w:qFormat/>
    <w:rsid w:val="00072931"/>
    <w:rPr>
      <w:rFonts w:eastAsia="Times New Roman"/>
      <w:i/>
      <w:color w:val="808080"/>
      <w:sz w:val="22"/>
      <w:lang w:val="ru-RU"/>
    </w:rPr>
  </w:style>
  <w:style w:type="paragraph" w:styleId="afe">
    <w:name w:val="List Paragraph"/>
    <w:basedOn w:val="a"/>
    <w:uiPriority w:val="99"/>
    <w:qFormat/>
    <w:rsid w:val="00072931"/>
    <w:pPr>
      <w:ind w:left="720"/>
      <w:contextualSpacing/>
    </w:pPr>
    <w:rPr>
      <w:rFonts w:ascii="Times New Roman" w:hAnsi="Times New Roman"/>
      <w:sz w:val="20"/>
      <w:szCs w:val="20"/>
    </w:rPr>
  </w:style>
  <w:style w:type="table" w:styleId="aff">
    <w:name w:val="Table Grid"/>
    <w:basedOn w:val="a1"/>
    <w:uiPriority w:val="59"/>
    <w:rsid w:val="0056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uiPriority w:val="99"/>
    <w:semiHidden/>
    <w:unhideWhenUsed/>
    <w:rsid w:val="006F6FD3"/>
    <w:rPr>
      <w:color w:val="800080"/>
      <w:u w:val="single"/>
    </w:rPr>
  </w:style>
  <w:style w:type="character" w:styleId="HTML1">
    <w:name w:val="HTML Variable"/>
    <w:aliases w:val="!Ссылки в документе"/>
    <w:rsid w:val="00FB65C0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FB65C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FB65C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B65C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B65C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56;&#1052;%20&#1052;&#1091;&#1085;&#1080;&#1094;&#1080;&#1087;&#1072;&#1083;%202.3%20(&#1089;&#1073;&#1086;&#1088;&#1082;&#1072;%202.3.2.13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2ED9-43D6-4C70-A05F-7AEF3AF6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Владимиров Георгий Геннадьевич</cp:lastModifiedBy>
  <cp:revision>2</cp:revision>
  <cp:lastPrinted>2026-07-24T06:41:00Z</cp:lastPrinted>
  <dcterms:created xsi:type="dcterms:W3CDTF">2026-07-30T14:30:00Z</dcterms:created>
  <dcterms:modified xsi:type="dcterms:W3CDTF">2026-07-30T14:30:00Z</dcterms:modified>
</cp:coreProperties>
</file>